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09"/>
          <w:tab w:val="left" w:pos="1418"/>
        </w:tabs>
        <w:spacing w:line="360" w:lineRule="auto"/>
        <w:jc w:val="left"/>
        <w:rPr>
          <w:rFonts w:ascii="黑体" w:hAnsi="黑体" w:eastAsia="黑体" w:cs="Times New Roman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附表：</w:t>
      </w:r>
    </w:p>
    <w:p>
      <w:pPr>
        <w:tabs>
          <w:tab w:val="left" w:pos="709"/>
          <w:tab w:val="left" w:pos="1418"/>
        </w:tabs>
        <w:spacing w:line="360" w:lineRule="auto"/>
        <w:jc w:val="center"/>
        <w:rPr>
          <w:rFonts w:ascii="黑体" w:hAnsi="黑体" w:eastAsia="黑体" w:cs="Times New Roman"/>
          <w:sz w:val="32"/>
          <w:szCs w:val="32"/>
        </w:rPr>
      </w:pPr>
      <w:bookmarkStart w:id="0" w:name="_GoBack"/>
      <w:r>
        <w:rPr>
          <w:rFonts w:ascii="黑体" w:hAnsi="黑体" w:eastAsia="黑体" w:cs="黑体"/>
          <w:sz w:val="32"/>
          <w:szCs w:val="32"/>
        </w:rPr>
        <w:t>2018</w:t>
      </w:r>
      <w:r>
        <w:rPr>
          <w:rFonts w:hint="eastAsia" w:ascii="黑体" w:hAnsi="黑体" w:eastAsia="黑体" w:cs="黑体"/>
          <w:sz w:val="32"/>
          <w:szCs w:val="32"/>
        </w:rPr>
        <w:t>年第</w:t>
      </w:r>
      <w:r>
        <w:rPr>
          <w:rFonts w:ascii="黑体" w:hAnsi="黑体" w:eastAsia="黑体" w:cs="黑体"/>
          <w:sz w:val="32"/>
          <w:szCs w:val="32"/>
        </w:rPr>
        <w:t>1</w:t>
      </w:r>
      <w:r>
        <w:rPr>
          <w:rFonts w:hint="eastAsia" w:ascii="黑体" w:hAnsi="黑体" w:eastAsia="黑体" w:cs="黑体"/>
          <w:sz w:val="32"/>
          <w:szCs w:val="32"/>
        </w:rPr>
        <w:t>期特种作业（高压电工）新证考生名单</w:t>
      </w:r>
      <w:bookmarkEnd w:id="0"/>
    </w:p>
    <w:tbl>
      <w:tblPr>
        <w:tblStyle w:val="4"/>
        <w:tblW w:w="850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1201"/>
        <w:gridCol w:w="1051"/>
        <w:gridCol w:w="552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Times New Roman"/>
                <w:b/>
                <w:bCs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</w:rPr>
            </w:pPr>
            <w:r>
              <w:rPr>
                <w:rFonts w:hint="eastAsia" w:ascii="Arial" w:hAnsi="Arial" w:cs="宋体"/>
                <w:b/>
                <w:bCs/>
                <w:kern w:val="0"/>
              </w:rPr>
              <w:t>姓名</w:t>
            </w:r>
          </w:p>
        </w:tc>
        <w:tc>
          <w:tcPr>
            <w:tcW w:w="10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</w:rPr>
            </w:pPr>
            <w:r>
              <w:rPr>
                <w:rFonts w:hint="eastAsia" w:ascii="Arial" w:hAnsi="Arial" w:cs="宋体"/>
                <w:b/>
                <w:bCs/>
                <w:kern w:val="0"/>
              </w:rPr>
              <w:t>性别</w:t>
            </w:r>
          </w:p>
        </w:tc>
        <w:tc>
          <w:tcPr>
            <w:tcW w:w="55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</w:rPr>
            </w:pPr>
            <w:r>
              <w:rPr>
                <w:rFonts w:hint="eastAsia" w:ascii="Arial" w:hAnsi="Arial" w:cs="宋体"/>
                <w:b/>
                <w:bCs/>
                <w:kern w:val="0"/>
              </w:rPr>
              <w:t>工作单位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章清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胡泽锋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胡浩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杨训林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杨荣军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陆路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唐佳佳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李伟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王伟平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合肥亿莱克电气有限责任公司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宋庆峰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安徽鸿图电力建设有限公司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时泽亮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安徽鸿图电力建设有限公司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沈凛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安徽天力元电力科技发展有限公司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罗张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安徽国锦电力工程有限公司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孙港慧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安徽国锦电力工程有限公司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江恒好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安徽国锦电力工程有限公司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张健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舒城光源电力工程有限公司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杨安原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舒城光源电力工程有限公司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冯品君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舒城光源电力工程有限公司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19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熊宗旭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舒城光源电力工程有限公司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武德松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亳州市惠特电气工程安装有限公司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范营操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亳州市惠特电气工程安装有限公司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张彬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亳州市惠特电气工程安装有限公司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张元清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安徽强能电力设备安装有限公司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王启虎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安徽强能电力设备安装有限公司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李欣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合肥盛大电力安装工程有限责任公司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施超芳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合肥盛大电力安装工程有限责任公司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杨静静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合肥盛大电力安装工程有限责任公司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荣智超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合肥盛大电力安装工程有限责任公司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29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孙海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朱梦晨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王祥林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刘明光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任涛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马启宝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范长春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马龙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李强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李月强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安徽天通电力安装工程有限公司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39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韦康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安徽柏桦电力科技有限公司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谢大娟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安徽柏桦电力科技有限公司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董何义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安徽柏桦电力科技有限公司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王夏夏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安徽柏桦电力科技有限公司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袁园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安徽柏桦电力科技有限公司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李清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安徽柏桦电力科技有限公司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赵坤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安徽冠安电力设备安装有限公司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石秀行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安徽冠安电力设备安装有限公司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潘志强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安徽永恒安工程建设有限公司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夏振明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安徽永恒安工程建设有限公司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49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余云杰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安徽永恒安工程建设有限公司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谢静雯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安徽永恒安工程建设有限公司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许开放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合肥瑞鼎电力技术有限公司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张进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合肥瑞鼎电力技术有限公司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陈营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合肥瑞鼎电力技术有限公司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邵东洲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合肥瑞鼎电力技术有限公司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章瑜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舒城光源电力工程有限公司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邵长明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孙中伟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江万利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59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汤天宇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赵井武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孙茂顶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姚志国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邢长健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张俊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蒋瀚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安徽省明光市聚源电力有限责任公司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杨昭君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蔡媛媛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吴卫锋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69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张红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杨明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彭军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朱伟琼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郭瑞斌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刘苏皖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韩成跃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施翔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吕霞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王天婵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79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万宏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女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80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田鑫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81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陈功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82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姜宗毅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83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袁勇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84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朱嘉锴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85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崔生巧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86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贾贤进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87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汤松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7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ascii="Arial" w:hAnsi="Arial" w:cs="Arial"/>
                <w:kern w:val="0"/>
              </w:rPr>
              <w:t>88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耿广正</w:t>
            </w:r>
          </w:p>
        </w:tc>
        <w:tc>
          <w:tcPr>
            <w:tcW w:w="10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男</w:t>
            </w:r>
          </w:p>
        </w:tc>
        <w:tc>
          <w:tcPr>
            <w:tcW w:w="55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Arial" w:hAnsi="Arial" w:cs="Arial"/>
                <w:kern w:val="0"/>
              </w:rPr>
            </w:pPr>
            <w:r>
              <w:rPr>
                <w:rFonts w:hint="eastAsia" w:ascii="Arial" w:hAnsi="Arial" w:cs="宋体"/>
                <w:kern w:val="0"/>
              </w:rPr>
              <w:t>合肥华祥电力安装有限责任公司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0D144B"/>
    <w:rsid w:val="6A0D144B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2018-09-20T06:50:00Z</dcterms:created>
  <dc:creator>z倩</dc:creator>
  <cp:lastModifiedBy>z倩</cp:lastModifiedBy>
  <dcterms:modified xsi:type="dcterms:W3CDTF">2018-09-20T06:51:08Z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